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F64" w:rsidRPr="00FA2D37" w:rsidRDefault="00553F64" w:rsidP="00FA2D37">
      <w:pPr>
        <w:rPr>
          <w:sz w:val="32"/>
          <w:szCs w:val="32"/>
        </w:rPr>
        <w:sectPr w:rsidR="00553F64" w:rsidRPr="00FA2D37">
          <w:headerReference w:type="default" r:id="rId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66pt;margin-top:96.9pt;width:547.3pt;height:606.2pt;z-index:251661824;visibility:visible">
            <v:imagedata r:id="rId7" o:title="" croptop="2988f" cropbottom="14974f" cropleft="10082f" cropright="26634f"/>
            <w10:wrap type="topAndBottom"/>
          </v:shape>
        </w:pict>
      </w:r>
      <w:hyperlink r:id="rId8" w:history="1">
        <w:r w:rsidRPr="00FA2D37">
          <w:rPr>
            <w:rStyle w:val="Hyperlink"/>
            <w:sz w:val="32"/>
            <w:szCs w:val="32"/>
          </w:rPr>
          <w:t>http://vunivere.ru/work2183</w:t>
        </w:r>
      </w:hyperlink>
    </w:p>
    <w:p w:rsidR="00553F64" w:rsidRDefault="00553F64">
      <w:pPr>
        <w:sectPr w:rsidR="00553F64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pict>
          <v:shape id="Рисунок 2" o:spid="_x0000_s1027" type="#_x0000_t75" style="position:absolute;margin-left:-52.05pt;margin-top:55.3pt;width:529.45pt;height:530.4pt;z-index:25165363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">
            <v:imagedata r:id="rId10" o:title=""/>
            <o:lock v:ext="edit" aspectratio="f"/>
            <w10:wrap type="topAndBottom"/>
          </v:shape>
        </w:pict>
      </w:r>
    </w:p>
    <w:p w:rsidR="00553F64" w:rsidRDefault="00553F64">
      <w:bookmarkStart w:id="0" w:name="_GoBack"/>
      <w:r>
        <w:rPr>
          <w:noProof/>
        </w:rPr>
        <w:pict>
          <v:shape id="Рисунок 4" o:spid="_x0000_s1028" type="#_x0000_t75" style="position:absolute;margin-left:-46.8pt;margin-top:4.95pt;width:533.7pt;height:545.6pt;z-index:251654656;visibility:visible">
            <v:imagedata r:id="rId11" o:title="" croptop="4333f" cropbottom="9591f" cropleft="10419f" cropright="26718f"/>
            <w10:wrap type="topAndBottom"/>
          </v:shape>
        </w:pict>
      </w:r>
      <w:bookmarkEnd w:id="0"/>
    </w:p>
    <w:p w:rsidR="00553F64" w:rsidRDefault="00553F64">
      <w:pPr>
        <w:sectPr w:rsidR="00553F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3F64" w:rsidRDefault="00553F64">
      <w:r>
        <w:rPr>
          <w:noProof/>
        </w:rPr>
        <w:pict>
          <v:shape id="Рисунок 5" o:spid="_x0000_s1029" type="#_x0000_t75" style="position:absolute;margin-left:-17.85pt;margin-top:118.35pt;width:527.4pt;height:179.35pt;z-index:251655680;visibility:visible">
            <v:imagedata r:id="rId12" o:title="" croptop="7441f" cropbottom="41632f" cropleft="10923f" cropright="27391f"/>
            <w10:wrap type="topAndBottom"/>
          </v:shape>
        </w:pict>
      </w:r>
      <w:r>
        <w:rPr>
          <w:noProof/>
        </w:rPr>
        <w:pict>
          <v:shape id="Рисунок 7" o:spid="_x0000_s1030" type="#_x0000_t75" style="position:absolute;margin-left:-26.9pt;margin-top:538.35pt;width:471.75pt;height:156.6pt;z-index:251657728;visibility:visible">
            <v:imagedata r:id="rId13" o:title="" croptop="21483f" cropbottom="27290f" cropleft="9998f" cropright="27138f"/>
            <w10:wrap type="topAndBottom"/>
          </v:shape>
        </w:pict>
      </w:r>
      <w:r>
        <w:rPr>
          <w:noProof/>
        </w:rPr>
        <w:pict>
          <v:shape id="Рисунок 6" o:spid="_x0000_s1031" type="#_x0000_t75" style="position:absolute;margin-left:-46.65pt;margin-top:10.95pt;width:528.6pt;height:501pt;z-index:251656704;visibility:visible">
            <v:imagedata r:id="rId14" o:title="" croptop="2838f" cropbottom="13849f" cropleft="8990f" cropright="27559f"/>
            <w10:wrap type="topAndBottom"/>
          </v:shape>
        </w:pict>
      </w:r>
    </w:p>
    <w:p w:rsidR="00553F64" w:rsidRDefault="00553F64">
      <w:r>
        <w:rPr>
          <w:noProof/>
        </w:rPr>
        <w:pict>
          <v:shape id="Рисунок 8" o:spid="_x0000_s1032" type="#_x0000_t75" style="position:absolute;margin-left:18.15pt;margin-top:80.75pt;width:429pt;height:431.4pt;z-index:251658752;visibility:visible">
            <v:imagedata r:id="rId15" o:title="" croptop="4550f" cropbottom="3890f" cropleft="10184f" cropright="28673f"/>
            <w10:wrap type="topAndBottom"/>
          </v:shape>
        </w:pict>
      </w:r>
    </w:p>
    <w:p w:rsidR="00553F64" w:rsidRDefault="00553F64">
      <w:r>
        <w:rPr>
          <w:noProof/>
        </w:rPr>
        <w:pict>
          <v:shape id="Рисунок 10" o:spid="_x0000_s1033" type="#_x0000_t75" style="position:absolute;margin-left:2.15pt;margin-top:13.75pt;width:376.65pt;height:385.6pt;z-index:251659776;visibility:visible">
            <v:imagedata r:id="rId16" o:title="" croptop="6188f" cropbottom="10408f" cropleft="10503f" cropright="28146f"/>
            <w10:wrap type="topAndBottom"/>
          </v:shape>
        </w:pict>
      </w:r>
      <w:r>
        <w:rPr>
          <w:noProof/>
        </w:rPr>
        <w:pict>
          <v:shape id="Рисунок 11" o:spid="_x0000_s1034" type="#_x0000_t75" style="position:absolute;margin-left:9.75pt;margin-top:407.55pt;width:394.2pt;height:281.2pt;z-index:251660800;visibility:visible">
            <v:imagedata r:id="rId17" o:title="" croptop="9560f" cropbottom="22517f" cropleft="10083f" cropright="29071f"/>
            <w10:wrap type="topAndBottom"/>
          </v:shape>
        </w:pict>
      </w:r>
    </w:p>
    <w:sectPr w:rsidR="00553F64" w:rsidSect="000C0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F64" w:rsidRDefault="00553F64" w:rsidP="00F76821">
      <w:pPr>
        <w:spacing w:after="0" w:line="240" w:lineRule="auto"/>
      </w:pPr>
      <w:r>
        <w:separator/>
      </w:r>
    </w:p>
  </w:endnote>
  <w:endnote w:type="continuationSeparator" w:id="0">
    <w:p w:rsidR="00553F64" w:rsidRDefault="00553F64" w:rsidP="00F76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F64" w:rsidRDefault="00553F64" w:rsidP="00F76821">
      <w:pPr>
        <w:spacing w:after="0" w:line="240" w:lineRule="auto"/>
      </w:pPr>
      <w:r>
        <w:separator/>
      </w:r>
    </w:p>
  </w:footnote>
  <w:footnote w:type="continuationSeparator" w:id="0">
    <w:p w:rsidR="00553F64" w:rsidRDefault="00553F64" w:rsidP="00F76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F64" w:rsidRDefault="00553F64">
    <w:pPr>
      <w:pStyle w:val="Header"/>
      <w:jc w:val="right"/>
    </w:pPr>
    <w:r>
      <w:t xml:space="preserve">Страница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из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6</w:t>
    </w:r>
    <w:r>
      <w:rPr>
        <w:b/>
        <w:bCs/>
      </w:rPr>
      <w:fldChar w:fldCharType="end"/>
    </w:r>
  </w:p>
  <w:p w:rsidR="00553F64" w:rsidRDefault="00553F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F64" w:rsidRDefault="00553F64">
    <w:pPr>
      <w:pStyle w:val="Header"/>
      <w:jc w:val="right"/>
    </w:pPr>
    <w:r>
      <w:t xml:space="preserve">Страница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6</w:t>
    </w:r>
    <w:r>
      <w:rPr>
        <w:b/>
        <w:bCs/>
      </w:rPr>
      <w:fldChar w:fldCharType="end"/>
    </w:r>
    <w:r>
      <w:t xml:space="preserve"> из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6</w:t>
    </w:r>
    <w:r>
      <w:rPr>
        <w:b/>
        <w:bCs/>
      </w:rPr>
      <w:fldChar w:fldCharType="end"/>
    </w:r>
  </w:p>
  <w:p w:rsidR="00553F64" w:rsidRDefault="00553F6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4188"/>
    <w:rsid w:val="00057F8F"/>
    <w:rsid w:val="00087CD7"/>
    <w:rsid w:val="000C0125"/>
    <w:rsid w:val="00126AE0"/>
    <w:rsid w:val="00144C81"/>
    <w:rsid w:val="00233CC4"/>
    <w:rsid w:val="002864C4"/>
    <w:rsid w:val="00292779"/>
    <w:rsid w:val="002D7F76"/>
    <w:rsid w:val="00315D6F"/>
    <w:rsid w:val="003732E5"/>
    <w:rsid w:val="003B0851"/>
    <w:rsid w:val="003F2AF1"/>
    <w:rsid w:val="004011FD"/>
    <w:rsid w:val="00404D91"/>
    <w:rsid w:val="004378E4"/>
    <w:rsid w:val="004C4188"/>
    <w:rsid w:val="00553F64"/>
    <w:rsid w:val="00585B84"/>
    <w:rsid w:val="00590020"/>
    <w:rsid w:val="00662F8C"/>
    <w:rsid w:val="00675092"/>
    <w:rsid w:val="00680CB7"/>
    <w:rsid w:val="006A6D70"/>
    <w:rsid w:val="007061E6"/>
    <w:rsid w:val="00710CDE"/>
    <w:rsid w:val="0073696A"/>
    <w:rsid w:val="007B04BE"/>
    <w:rsid w:val="007E3885"/>
    <w:rsid w:val="00815640"/>
    <w:rsid w:val="008352B5"/>
    <w:rsid w:val="00861F45"/>
    <w:rsid w:val="008D20D4"/>
    <w:rsid w:val="009256C0"/>
    <w:rsid w:val="00983111"/>
    <w:rsid w:val="009F545F"/>
    <w:rsid w:val="00A30B82"/>
    <w:rsid w:val="00A70366"/>
    <w:rsid w:val="00AB1D5D"/>
    <w:rsid w:val="00B428C1"/>
    <w:rsid w:val="00B83A34"/>
    <w:rsid w:val="00BD23CE"/>
    <w:rsid w:val="00C56E54"/>
    <w:rsid w:val="00DB0F7D"/>
    <w:rsid w:val="00E47846"/>
    <w:rsid w:val="00E978A6"/>
    <w:rsid w:val="00EE772F"/>
    <w:rsid w:val="00F7123E"/>
    <w:rsid w:val="00F76821"/>
    <w:rsid w:val="00FA1A0D"/>
    <w:rsid w:val="00FA2884"/>
    <w:rsid w:val="00FA2D37"/>
    <w:rsid w:val="00FC1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12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33CC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3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3C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76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768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76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7682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univere.ru/work2183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</TotalTime>
  <Pages>6</Pages>
  <Words>12</Words>
  <Characters>74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ael</dc:creator>
  <cp:keywords/>
  <dc:description/>
  <cp:lastModifiedBy>Кафедра "Информационные технологии" ХГАЭП</cp:lastModifiedBy>
  <cp:revision>20</cp:revision>
  <cp:lastPrinted>2015-04-01T21:47:00Z</cp:lastPrinted>
  <dcterms:created xsi:type="dcterms:W3CDTF">2015-04-01T02:22:00Z</dcterms:created>
  <dcterms:modified xsi:type="dcterms:W3CDTF">2015-04-01T21:48:00Z</dcterms:modified>
</cp:coreProperties>
</file>